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921FDE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5E370E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Then I described the components of a structure.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5E370E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To learn the different wooden structures in a building.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5E370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Then I labeled the components of a structure.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5E370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First we looked at the wooden structures PowerPoint.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5E370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Then we worked on the hammer bot.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5E370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Then we found spacer so we could attach the actuator to the hammer.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370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To work on the hammer system research more ideas.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Researched more ideas for the new bot.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First we found on how to put the actuator.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E370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Then we built the trusses out of sticks.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370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To start building a gable and valley roof style.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Then we put poster broad on the trusses to have a way to put labels and other things 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How to build the valley part of the roof.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First we made a base to support the trusses.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Then we started to build the valley part.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E370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Then I cut out a piece of paper to make the tar paper.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5E370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To put the final touches on the roof.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Then I cut sticks to make the shingles.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First I finished the valley part of the roof.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Then I arranged the shingles and attached them to the tar paper and then the roof.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5E370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Then we added insulation to the roof out of cotton balls.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E370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To find what we need for the bot and make labels for the roof.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Then we made our final idea for the bot.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First we made the labels for the different parts of the roof.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5E370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Then we researched what we needed.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D46F7"/>
    <w:rsid w:val="002F2CF4"/>
    <w:rsid w:val="004135F1"/>
    <w:rsid w:val="00446361"/>
    <w:rsid w:val="005C75B0"/>
    <w:rsid w:val="005E370E"/>
    <w:rsid w:val="005F79BA"/>
    <w:rsid w:val="0076674B"/>
    <w:rsid w:val="00854BDF"/>
    <w:rsid w:val="00921FDE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2</Template>
  <TotalTime>18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cturner</cp:lastModifiedBy>
  <cp:revision>3</cp:revision>
  <dcterms:created xsi:type="dcterms:W3CDTF">2013-08-16T14:06:00Z</dcterms:created>
  <dcterms:modified xsi:type="dcterms:W3CDTF">2013-08-16T14:23:00Z</dcterms:modified>
</cp:coreProperties>
</file>